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A6F8A" w14:textId="010C594D" w:rsidR="00BE6A49" w:rsidRPr="00880546" w:rsidRDefault="00A52455" w:rsidP="005B4A09">
      <w:pPr>
        <w:rPr>
          <w:rStyle w:val="Rubrik1Char"/>
        </w:rPr>
      </w:pPr>
      <w:sdt>
        <w:sdtPr>
          <w:rPr>
            <w:rStyle w:val="Rubrik1Char"/>
          </w:rPr>
          <w:alias w:val="Titel"/>
          <w:tag w:val=""/>
          <w:id w:val="1327252467"/>
          <w:placeholder>
            <w:docPart w:val="CA76800D698444EFA073A13A8EEA4E3E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EndPr>
          <w:rPr>
            <w:rStyle w:val="Rubrik1Char"/>
          </w:rPr>
        </w:sdtEndPr>
        <w:sdtContent>
          <w:r w:rsidR="007E7A3B">
            <w:rPr>
              <w:rStyle w:val="Rubrik1Char"/>
            </w:rPr>
            <w:t>Kristall</w:t>
          </w:r>
          <w:r w:rsidR="000A6C49">
            <w:rPr>
              <w:rStyle w:val="Rubrik1Char"/>
            </w:rPr>
            <w:t>er</w:t>
          </w:r>
          <w:r w:rsidR="007E7A3B">
            <w:rPr>
              <w:rStyle w:val="Rubrik1Char"/>
            </w:rPr>
            <w:t xml:space="preserve"> med urea</w:t>
          </w:r>
        </w:sdtContent>
      </w:sdt>
    </w:p>
    <w:p w14:paraId="0B8C449B" w14:textId="3E90215A" w:rsidR="00BF4E15" w:rsidRPr="00880546" w:rsidRDefault="00BF4E15" w:rsidP="00BF4E15">
      <w:r w:rsidRPr="00880546">
        <w:t>Senast uppdaterad: 202</w:t>
      </w:r>
      <w:r w:rsidR="00341D5D">
        <w:t>5</w:t>
      </w:r>
      <w:r w:rsidRPr="00880546">
        <w:t>-</w:t>
      </w:r>
      <w:r w:rsidR="008C4456" w:rsidRPr="00880546">
        <w:t>10-</w:t>
      </w:r>
      <w:r w:rsidR="00341D5D">
        <w:t>02</w:t>
      </w:r>
    </w:p>
    <w:p w14:paraId="52F3B6F1" w14:textId="2A7953B0" w:rsidR="00194148" w:rsidRPr="00880546" w:rsidRDefault="00194148" w:rsidP="00112160">
      <w:pPr>
        <w:pStyle w:val="Rubrik1"/>
      </w:pPr>
      <w:r w:rsidRPr="00880546">
        <w:t>Inledning</w:t>
      </w:r>
    </w:p>
    <w:p w14:paraId="501987B6" w14:textId="4DEDA669" w:rsidR="007E7A3B" w:rsidRPr="007E7A3B" w:rsidRDefault="007E7A3B" w:rsidP="007E7A3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1"/>
          <w:szCs w:val="21"/>
        </w:rPr>
      </w:pPr>
      <w:r w:rsidRPr="007E7A3B">
        <w:rPr>
          <w:rFonts w:ascii="Calibri" w:hAnsi="Calibri" w:cs="Calibri"/>
          <w:sz w:val="21"/>
          <w:szCs w:val="21"/>
        </w:rPr>
        <w:t>Urea är ett kemiskt ämne som finns naturligt i vår urin,</w:t>
      </w:r>
      <w:r>
        <w:rPr>
          <w:rFonts w:ascii="Calibri" w:hAnsi="Calibri" w:cs="Calibri"/>
          <w:sz w:val="21"/>
          <w:szCs w:val="21"/>
        </w:rPr>
        <w:t xml:space="preserve"> </w:t>
      </w:r>
      <w:r w:rsidRPr="007E7A3B">
        <w:rPr>
          <w:rFonts w:ascii="Calibri" w:hAnsi="Calibri" w:cs="Calibri"/>
          <w:sz w:val="21"/>
          <w:szCs w:val="21"/>
        </w:rPr>
        <w:t>vårt kiss. I det här experimentet ska vi använda urea och</w:t>
      </w:r>
      <w:r>
        <w:rPr>
          <w:rFonts w:ascii="Calibri" w:hAnsi="Calibri" w:cs="Calibri"/>
          <w:sz w:val="21"/>
          <w:szCs w:val="21"/>
        </w:rPr>
        <w:t xml:space="preserve"> </w:t>
      </w:r>
      <w:r w:rsidRPr="007E7A3B">
        <w:rPr>
          <w:rFonts w:ascii="Calibri" w:hAnsi="Calibri" w:cs="Calibri"/>
          <w:sz w:val="21"/>
          <w:szCs w:val="21"/>
        </w:rPr>
        <w:t>skapa fina kristall</w:t>
      </w:r>
      <w:r w:rsidR="000A6C49">
        <w:rPr>
          <w:rFonts w:ascii="Calibri" w:hAnsi="Calibri" w:cs="Calibri"/>
          <w:sz w:val="21"/>
          <w:szCs w:val="21"/>
        </w:rPr>
        <w:t>er</w:t>
      </w:r>
      <w:r w:rsidRPr="007E7A3B">
        <w:rPr>
          <w:rFonts w:ascii="Calibri" w:hAnsi="Calibri" w:cs="Calibri"/>
          <w:sz w:val="21"/>
          <w:szCs w:val="21"/>
        </w:rPr>
        <w:t>.</w:t>
      </w:r>
    </w:p>
    <w:p w14:paraId="198E7607" w14:textId="3115E9D4" w:rsidR="007E7A3B" w:rsidRDefault="007E7A3B" w:rsidP="007E7A3B">
      <w:pPr>
        <w:pStyle w:val="Rubrik2"/>
        <w:rPr>
          <w:sz w:val="22"/>
          <w:szCs w:val="22"/>
        </w:rPr>
      </w:pPr>
      <w:r w:rsidRPr="00112160">
        <w:rPr>
          <w:sz w:val="22"/>
          <w:szCs w:val="22"/>
        </w:rPr>
        <w:t>Material</w:t>
      </w:r>
    </w:p>
    <w:p w14:paraId="506533E8" w14:textId="6D9CADA6" w:rsidR="000A6C49" w:rsidRPr="000A6C49" w:rsidRDefault="000A6C49" w:rsidP="000A6C49">
      <w:r>
        <w:t>Urea, polyvinylalkohol, diskmedel, bomullsrondeller och ett svart papper. Mått för matsked (msk), tesked (tsk) och kryddmått (krm).</w:t>
      </w:r>
    </w:p>
    <w:p w14:paraId="31DF7CAD" w14:textId="00B7E11A" w:rsidR="00112160" w:rsidRDefault="007E7A3B" w:rsidP="007E7A3B">
      <w:pPr>
        <w:pStyle w:val="Rubrik2"/>
      </w:pPr>
      <w:r w:rsidRPr="007E7A3B">
        <w:t>Utförande</w:t>
      </w:r>
    </w:p>
    <w:p w14:paraId="249539B6" w14:textId="639BEF45" w:rsidR="007E7A3B" w:rsidRDefault="007E7A3B" w:rsidP="007E7A3B">
      <w:pPr>
        <w:pStyle w:val="Liststycke"/>
        <w:numPr>
          <w:ilvl w:val="0"/>
          <w:numId w:val="9"/>
        </w:numPr>
      </w:pPr>
      <w:r w:rsidRPr="007E7A3B">
        <w:t>Blanda 2 msk urea med 2 krm polyvinylalkohol.</w:t>
      </w:r>
    </w:p>
    <w:p w14:paraId="4D92775A" w14:textId="44D59E28" w:rsidR="007E7A3B" w:rsidRPr="007E7A3B" w:rsidRDefault="007E7A3B" w:rsidP="007E7A3B">
      <w:pPr>
        <w:pStyle w:val="Liststycke"/>
        <w:numPr>
          <w:ilvl w:val="0"/>
          <w:numId w:val="9"/>
        </w:numPr>
      </w:pPr>
      <w:r w:rsidRPr="007E7A3B">
        <w:t>Tillsätt 3 tsk kranvarmt vatten.</w:t>
      </w:r>
    </w:p>
    <w:p w14:paraId="06F984F4" w14:textId="6A6B68F2" w:rsidR="007E7A3B" w:rsidRPr="007E7A3B" w:rsidRDefault="007E7A3B" w:rsidP="007E7A3B">
      <w:pPr>
        <w:pStyle w:val="Liststycke"/>
        <w:numPr>
          <w:ilvl w:val="0"/>
          <w:numId w:val="9"/>
        </w:numPr>
      </w:pPr>
      <w:r w:rsidRPr="007E7A3B">
        <w:t>Rör om så att så mycket som möjligt löser sig.</w:t>
      </w:r>
    </w:p>
    <w:p w14:paraId="2D6E27A2" w14:textId="5662988C" w:rsidR="007E7A3B" w:rsidRPr="007E7A3B" w:rsidRDefault="007E7A3B" w:rsidP="007E7A3B">
      <w:pPr>
        <w:pStyle w:val="Liststycke"/>
        <w:numPr>
          <w:ilvl w:val="0"/>
          <w:numId w:val="9"/>
        </w:numPr>
      </w:pPr>
      <w:r w:rsidRPr="007E7A3B">
        <w:t>Droppa i 5 droppar diskmedel.</w:t>
      </w:r>
    </w:p>
    <w:p w14:paraId="75F34505" w14:textId="344B1E1C" w:rsidR="007E7A3B" w:rsidRDefault="007E7A3B" w:rsidP="007E7A3B">
      <w:pPr>
        <w:pStyle w:val="Liststycke"/>
        <w:numPr>
          <w:ilvl w:val="0"/>
          <w:numId w:val="9"/>
        </w:numPr>
      </w:pPr>
      <w:r w:rsidRPr="007E7A3B">
        <w:t>Rör om igen.</w:t>
      </w:r>
    </w:p>
    <w:p w14:paraId="6019B3AB" w14:textId="77777777" w:rsidR="000A6C49" w:rsidRDefault="000A6C49" w:rsidP="007E7A3B">
      <w:pPr>
        <w:pStyle w:val="Liststycke"/>
        <w:numPr>
          <w:ilvl w:val="0"/>
          <w:numId w:val="9"/>
        </w:numPr>
      </w:pPr>
      <w:r>
        <w:t xml:space="preserve">Doppa ner en bomullsrondell i ureablandningen. </w:t>
      </w:r>
    </w:p>
    <w:p w14:paraId="7F8F9C93" w14:textId="17350391" w:rsidR="000A6C49" w:rsidRDefault="000A6C49" w:rsidP="000A6C49">
      <w:pPr>
        <w:pStyle w:val="Liststycke"/>
        <w:numPr>
          <w:ilvl w:val="0"/>
          <w:numId w:val="9"/>
        </w:numPr>
      </w:pPr>
      <w:r>
        <w:t xml:space="preserve">Lägg bomullsrondellen på det svarta pappret. </w:t>
      </w:r>
    </w:p>
    <w:p w14:paraId="67D6A0CC" w14:textId="277DEEB2" w:rsidR="000A6C49" w:rsidRDefault="000A6C49" w:rsidP="000A6C49">
      <w:pPr>
        <w:pStyle w:val="Liststycke"/>
        <w:numPr>
          <w:ilvl w:val="0"/>
          <w:numId w:val="9"/>
        </w:numPr>
      </w:pPr>
      <w:r>
        <w:t>Vänta några minuter och kolla sedan hur ”löv” växter fram.</w:t>
      </w:r>
    </w:p>
    <w:p w14:paraId="253AFD2E" w14:textId="16BECF27" w:rsidR="000A6C49" w:rsidRDefault="000A6C49" w:rsidP="000A6C49">
      <w:pPr>
        <w:pStyle w:val="Liststycke"/>
        <w:numPr>
          <w:ilvl w:val="0"/>
          <w:numId w:val="9"/>
        </w:numPr>
      </w:pPr>
      <w:r>
        <w:t>Titta noga hur ureakristallerna ser ut</w:t>
      </w:r>
      <w:r w:rsidR="00B80DF9">
        <w:t>.</w:t>
      </w:r>
    </w:p>
    <w:p w14:paraId="311DD666" w14:textId="60B6C89E" w:rsidR="00B80DF9" w:rsidRPr="007E7A3B" w:rsidRDefault="00B80DF9" w:rsidP="000A6C49">
      <w:pPr>
        <w:pStyle w:val="Liststycke"/>
        <w:numPr>
          <w:ilvl w:val="0"/>
          <w:numId w:val="9"/>
        </w:numPr>
      </w:pPr>
      <w:r>
        <w:t>Rita av eller fotografera.</w:t>
      </w:r>
    </w:p>
    <w:p w14:paraId="601E76A5" w14:textId="77777777" w:rsidR="007E7A3B" w:rsidRPr="007E7A3B" w:rsidRDefault="007E7A3B" w:rsidP="007E7A3B"/>
    <w:p w14:paraId="101F64EB" w14:textId="77777777" w:rsidR="000A6C49" w:rsidRDefault="000A6C49">
      <w:pPr>
        <w:spacing w:after="0" w:line="240" w:lineRule="auto"/>
        <w:rPr>
          <w:rFonts w:ascii="Geneva" w:hAnsi="Geneva"/>
          <w:sz w:val="40"/>
          <w:szCs w:val="40"/>
        </w:rPr>
      </w:pPr>
      <w:r>
        <w:br w:type="page"/>
      </w:r>
    </w:p>
    <w:p w14:paraId="2D05051E" w14:textId="45C0CA58" w:rsidR="005975FE" w:rsidRPr="007E7A3B" w:rsidRDefault="005975FE" w:rsidP="005975FE">
      <w:pPr>
        <w:pStyle w:val="Rubrik1"/>
      </w:pPr>
      <w:r w:rsidRPr="007E7A3B">
        <w:lastRenderedPageBreak/>
        <w:t xml:space="preserve">Till läraren </w:t>
      </w:r>
    </w:p>
    <w:p w14:paraId="35BDA549" w14:textId="2CC3A1B0" w:rsidR="00E53F5C" w:rsidRPr="007E7A3B" w:rsidRDefault="00E53F5C" w:rsidP="00BF4E15">
      <w:pPr>
        <w:pStyle w:val="Rubrik2"/>
        <w:rPr>
          <w:rFonts w:asciiTheme="minorHAnsi" w:hAnsiTheme="minorHAnsi"/>
          <w:sz w:val="22"/>
          <w:szCs w:val="22"/>
        </w:rPr>
      </w:pPr>
      <w:r w:rsidRPr="007E7A3B">
        <w:rPr>
          <w:rFonts w:asciiTheme="minorHAnsi" w:hAnsiTheme="minorHAnsi"/>
          <w:sz w:val="22"/>
          <w:szCs w:val="22"/>
        </w:rPr>
        <w:t>Målgrupp</w:t>
      </w:r>
      <w:r w:rsidR="006E37FF" w:rsidRPr="007E7A3B">
        <w:rPr>
          <w:rFonts w:asciiTheme="minorHAnsi" w:hAnsiTheme="minorHAnsi"/>
          <w:sz w:val="22"/>
          <w:szCs w:val="22"/>
        </w:rPr>
        <w:t>:</w:t>
      </w:r>
      <w:r w:rsidR="00BF4E15" w:rsidRPr="007E7A3B">
        <w:rPr>
          <w:rFonts w:asciiTheme="minorHAnsi" w:hAnsiTheme="minorHAnsi"/>
          <w:sz w:val="22"/>
          <w:szCs w:val="22"/>
        </w:rPr>
        <w:t xml:space="preserve"> </w:t>
      </w:r>
      <w:r w:rsidRPr="007E7A3B">
        <w:rPr>
          <w:rFonts w:asciiTheme="minorHAnsi" w:hAnsiTheme="minorHAnsi"/>
          <w:sz w:val="22"/>
          <w:szCs w:val="22"/>
        </w:rPr>
        <w:t>[F–3, 4–6]</w:t>
      </w:r>
    </w:p>
    <w:p w14:paraId="718C6F41" w14:textId="74F587C5" w:rsidR="007E7A3B" w:rsidRPr="007E7A3B" w:rsidRDefault="007E7A3B" w:rsidP="007E7A3B">
      <w:pPr>
        <w:pStyle w:val="Rubrik2"/>
      </w:pPr>
      <w:r>
        <w:t>Praktisk information</w:t>
      </w:r>
    </w:p>
    <w:p w14:paraId="524E5B9C" w14:textId="77777777" w:rsidR="007E7A3B" w:rsidRDefault="007E7A3B" w:rsidP="007E7A3B">
      <w:r>
        <w:t xml:space="preserve">Laborationen </w:t>
      </w:r>
      <w:r w:rsidRPr="007E7A3B">
        <w:t>är tänkt som ett elevförsök. Arbetet sker i</w:t>
      </w:r>
      <w:r>
        <w:t xml:space="preserve"> </w:t>
      </w:r>
      <w:r w:rsidRPr="007E7A3B">
        <w:t>grupp med max fyra elever per grupp.</w:t>
      </w:r>
      <w:r>
        <w:t xml:space="preserve"> </w:t>
      </w:r>
    </w:p>
    <w:p w14:paraId="1022A9D4" w14:textId="5950C517" w:rsidR="007E7A3B" w:rsidRPr="007E7A3B" w:rsidRDefault="007E7A3B" w:rsidP="007E7A3B">
      <w:r w:rsidRPr="007E7A3B">
        <w:t>Urea och polyvinylalkohol är ofarliga vid normal hantering.</w:t>
      </w:r>
      <w:r>
        <w:t xml:space="preserve"> </w:t>
      </w:r>
      <w:r w:rsidRPr="007E7A3B">
        <w:t>Diskmedel är irriterande om det kommer i ögonen.</w:t>
      </w:r>
      <w:r>
        <w:t xml:space="preserve"> </w:t>
      </w:r>
      <w:r w:rsidRPr="007E7A3B">
        <w:t>Resterna från experimentet kan hällas ut i vasken och</w:t>
      </w:r>
      <w:r>
        <w:t xml:space="preserve"> </w:t>
      </w:r>
      <w:r w:rsidRPr="007E7A3B">
        <w:t>slängas i hushållssoporna.</w:t>
      </w:r>
    </w:p>
    <w:p w14:paraId="04E442F8" w14:textId="77777777" w:rsidR="00B80DF9" w:rsidRDefault="00B80DF9" w:rsidP="00B80DF9">
      <w:pPr>
        <w:pStyle w:val="Rubrik2"/>
      </w:pPr>
      <w:r>
        <w:t>Historik</w:t>
      </w:r>
    </w:p>
    <w:p w14:paraId="619AA622" w14:textId="7A2B6E4C" w:rsidR="00B80DF9" w:rsidRDefault="00B80DF9" w:rsidP="00B80DF9">
      <w:r>
        <w:rPr>
          <w:shd w:val="clear" w:color="auto" w:fill="FFFFFF"/>
        </w:rPr>
        <w:t>Ett annat namn för urea är karbamid och det har den kemiska formeln CO(NH</w:t>
      </w:r>
      <w:r>
        <w:rPr>
          <w:shd w:val="clear" w:color="auto" w:fill="FFFFFF"/>
          <w:vertAlign w:val="subscript"/>
        </w:rPr>
        <w:t>2</w:t>
      </w:r>
      <w:r>
        <w:rPr>
          <w:shd w:val="clear" w:color="auto" w:fill="FFFFFF"/>
        </w:rPr>
        <w:t>)</w:t>
      </w:r>
      <w:r>
        <w:rPr>
          <w:shd w:val="clear" w:color="auto" w:fill="FFFFFF"/>
          <w:vertAlign w:val="subscript"/>
        </w:rPr>
        <w:t>2</w:t>
      </w:r>
      <w:r>
        <w:t xml:space="preserve">. </w:t>
      </w:r>
      <w:r w:rsidRPr="007C0267">
        <w:t>Urea var det första </w:t>
      </w:r>
      <w:hyperlink r:id="rId8" w:tooltip="Organisk kemi" w:history="1">
        <w:r w:rsidRPr="007C0267">
          <w:t>organiska ämne</w:t>
        </w:r>
      </w:hyperlink>
      <w:r w:rsidRPr="007C0267">
        <w:t> som man lyckades framställa</w:t>
      </w:r>
      <w:r>
        <w:t xml:space="preserve"> från oorganiska ämnen (det vill säga inte levande ämnen)</w:t>
      </w:r>
      <w:r w:rsidRPr="007C0267">
        <w:t>. Detta gjordes 1828 av den tyske kemisten </w:t>
      </w:r>
      <w:hyperlink r:id="rId9" w:tooltip="Friedrich Wöhler" w:history="1">
        <w:r w:rsidRPr="007C0267">
          <w:t xml:space="preserve">Friedrich </w:t>
        </w:r>
        <w:proofErr w:type="spellStart"/>
        <w:r w:rsidRPr="007C0267">
          <w:t>Wöhler</w:t>
        </w:r>
        <w:proofErr w:type="spellEnd"/>
      </w:hyperlink>
      <w:r>
        <w:t xml:space="preserve">. </w:t>
      </w:r>
    </w:p>
    <w:p w14:paraId="62860C2B" w14:textId="5BE7AB12" w:rsidR="005975FE" w:rsidRPr="007E7A3B" w:rsidRDefault="00C45C28" w:rsidP="006E2F34">
      <w:pPr>
        <w:pStyle w:val="Rubrik2"/>
      </w:pPr>
      <w:r w:rsidRPr="007E7A3B">
        <w:t>Foton på material</w:t>
      </w:r>
    </w:p>
    <w:p w14:paraId="17999F0C" w14:textId="0FEC1D26" w:rsidR="007E7A3B" w:rsidRPr="007E7A3B" w:rsidRDefault="00C275B5" w:rsidP="008C7D20">
      <w:pPr>
        <w:pStyle w:val="Punktlista"/>
        <w:keepNext/>
        <w:numPr>
          <w:ilvl w:val="0"/>
          <w:numId w:val="0"/>
        </w:numPr>
        <w:jc w:val="center"/>
      </w:pPr>
      <w:bookmarkStart w:id="0" w:name="_Hlk210329800"/>
      <w:r w:rsidRPr="007E7A3B">
        <w:rPr>
          <w:noProof/>
        </w:rPr>
        <w:drawing>
          <wp:inline distT="0" distB="0" distL="0" distR="0" wp14:anchorId="3A8F352B" wp14:editId="60AA61D7">
            <wp:extent cx="2977661" cy="2755618"/>
            <wp:effectExtent l="0" t="0" r="0" b="6985"/>
            <wp:docPr id="1488069688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069688" name="Bildobjekt 1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17" b="25227"/>
                    <a:stretch/>
                  </pic:blipFill>
                  <pic:spPr bwMode="auto">
                    <a:xfrm>
                      <a:off x="0" y="0"/>
                      <a:ext cx="3003608" cy="27796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CD1882" w14:textId="11AC2AF5" w:rsidR="00C45C28" w:rsidRPr="000A6C49" w:rsidRDefault="00C275B5" w:rsidP="000A6C49">
      <w:pPr>
        <w:pStyle w:val="Beskrivning"/>
        <w:jc w:val="center"/>
        <w:rPr>
          <w:color w:val="auto"/>
        </w:rPr>
      </w:pPr>
      <w:bookmarkStart w:id="1" w:name="_Hlk210329825"/>
      <w:r w:rsidRPr="007E7A3B">
        <w:rPr>
          <w:color w:val="auto"/>
        </w:rPr>
        <w:t xml:space="preserve">Bild </w:t>
      </w:r>
      <w:r w:rsidR="00262FCF" w:rsidRPr="007E7A3B">
        <w:rPr>
          <w:color w:val="auto"/>
        </w:rPr>
        <w:fldChar w:fldCharType="begin"/>
      </w:r>
      <w:r w:rsidR="00262FCF" w:rsidRPr="007E7A3B">
        <w:rPr>
          <w:color w:val="auto"/>
        </w:rPr>
        <w:instrText xml:space="preserve"> SEQ Bild \* ARABIC </w:instrText>
      </w:r>
      <w:r w:rsidR="00262FCF" w:rsidRPr="007E7A3B">
        <w:rPr>
          <w:color w:val="auto"/>
        </w:rPr>
        <w:fldChar w:fldCharType="separate"/>
      </w:r>
      <w:r w:rsidR="002769E5" w:rsidRPr="007E7A3B">
        <w:rPr>
          <w:noProof/>
          <w:color w:val="auto"/>
        </w:rPr>
        <w:t>1</w:t>
      </w:r>
      <w:r w:rsidR="00262FCF" w:rsidRPr="007E7A3B">
        <w:rPr>
          <w:noProof/>
          <w:color w:val="auto"/>
        </w:rPr>
        <w:fldChar w:fldCharType="end"/>
      </w:r>
      <w:r w:rsidRPr="007E7A3B">
        <w:rPr>
          <w:color w:val="auto"/>
        </w:rPr>
        <w:t xml:space="preserve">: </w:t>
      </w:r>
      <w:r w:rsidR="000A6C49">
        <w:rPr>
          <w:color w:val="auto"/>
        </w:rPr>
        <w:t xml:space="preserve">Ureakristaller växta på </w:t>
      </w:r>
      <w:r w:rsidR="00FC27AA">
        <w:rPr>
          <w:color w:val="auto"/>
        </w:rPr>
        <w:t xml:space="preserve">en </w:t>
      </w:r>
      <w:r w:rsidR="000A6C49">
        <w:rPr>
          <w:color w:val="auto"/>
        </w:rPr>
        <w:t>bom</w:t>
      </w:r>
      <w:r w:rsidR="00FC27AA">
        <w:rPr>
          <w:color w:val="auto"/>
        </w:rPr>
        <w:t>ul</w:t>
      </w:r>
      <w:r w:rsidR="000A6C49">
        <w:rPr>
          <w:color w:val="auto"/>
        </w:rPr>
        <w:t>lsrondell</w:t>
      </w:r>
      <w:r w:rsidR="00C45C28" w:rsidRPr="007E7A3B">
        <w:rPr>
          <w:color w:val="auto"/>
        </w:rPr>
        <w:t xml:space="preserve"> </w:t>
      </w:r>
      <w:r w:rsidRPr="007E7A3B">
        <w:rPr>
          <w:color w:val="auto"/>
        </w:rPr>
        <w:t xml:space="preserve">(Foto: </w:t>
      </w:r>
      <w:r w:rsidR="00C45C28" w:rsidRPr="007E7A3B">
        <w:rPr>
          <w:color w:val="auto"/>
        </w:rPr>
        <w:t>KRC</w:t>
      </w:r>
      <w:bookmarkEnd w:id="1"/>
      <w:r w:rsidRPr="007E7A3B">
        <w:rPr>
          <w:color w:val="auto"/>
        </w:rPr>
        <w:t>)</w:t>
      </w:r>
      <w:r w:rsidR="000A6C49">
        <w:rPr>
          <w:color w:val="auto"/>
        </w:rPr>
        <w:t>.</w:t>
      </w:r>
      <w:bookmarkEnd w:id="0"/>
    </w:p>
    <w:p w14:paraId="3251C9A2" w14:textId="5567B26D" w:rsidR="00FB69D0" w:rsidRDefault="000A6C49" w:rsidP="00FB69D0">
      <w:pPr>
        <w:pStyle w:val="Rubrik2"/>
      </w:pPr>
      <w:r>
        <w:t>Förslag på alternativ</w:t>
      </w:r>
    </w:p>
    <w:p w14:paraId="53865A6A" w14:textId="161CF380" w:rsidR="00C013DF" w:rsidRPr="004D6295" w:rsidRDefault="000A6C49" w:rsidP="000A6C49">
      <w:pPr>
        <w:rPr>
          <w:rStyle w:val="Hyperlnk"/>
          <w:color w:val="auto"/>
          <w:u w:val="none"/>
        </w:rPr>
      </w:pPr>
      <w:r>
        <w:t xml:space="preserve">Använd piprensare istället för rondeller. Då kan man göra ”kristallträd”. </w:t>
      </w:r>
      <w:hyperlink r:id="rId11" w:history="1">
        <w:r w:rsidR="004D6295">
          <w:rPr>
            <w:rStyle w:val="Hyperlnk"/>
          </w:rPr>
          <w:t xml:space="preserve">Länk till filmad instruktion </w:t>
        </w:r>
        <w:r>
          <w:rPr>
            <w:rStyle w:val="Hyperlnk"/>
          </w:rPr>
          <w:t>av kristallträdstillverkning med</w:t>
        </w:r>
        <w:r w:rsidR="004D6295">
          <w:rPr>
            <w:rStyle w:val="Hyperlnk"/>
          </w:rPr>
          <w:t xml:space="preserve"> Ulla Nyman, IKEM</w:t>
        </w:r>
      </w:hyperlink>
      <w:r w:rsidR="004D6295">
        <w:t xml:space="preserve"> från Kemins Dag 2020.</w:t>
      </w:r>
    </w:p>
    <w:sectPr w:rsidR="00C013DF" w:rsidRPr="004D6295" w:rsidSect="00BA0CDB">
      <w:headerReference w:type="first" r:id="rId12"/>
      <w:footerReference w:type="first" r:id="rId13"/>
      <w:pgSz w:w="11906" w:h="16838"/>
      <w:pgMar w:top="1418" w:right="1641" w:bottom="1418" w:left="1985" w:header="709" w:footer="94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4CFA82" w14:textId="77777777" w:rsidR="00A52455" w:rsidRDefault="00A52455" w:rsidP="00243178">
      <w:r>
        <w:separator/>
      </w:r>
    </w:p>
  </w:endnote>
  <w:endnote w:type="continuationSeparator" w:id="0">
    <w:p w14:paraId="729C86C7" w14:textId="77777777" w:rsidR="00A52455" w:rsidRDefault="00A52455" w:rsidP="00243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neva">
    <w:altName w:val="Arial"/>
    <w:charset w:val="00"/>
    <w:family w:val="auto"/>
    <w:pitch w:val="variable"/>
    <w:sig w:usb0="E00002FF" w:usb1="5200205F" w:usb2="00A0C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28DE3" w14:textId="2259B91D" w:rsidR="00BB175F" w:rsidRDefault="00546A1C" w:rsidP="00880546">
    <w:pPr>
      <w:tabs>
        <w:tab w:val="left" w:pos="2977"/>
        <w:tab w:val="left" w:pos="4820"/>
      </w:tabs>
      <w:spacing w:before="240" w:after="0"/>
      <w:ind w:right="-144"/>
      <w:jc w:val="right"/>
    </w:pPr>
    <w:r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A5D9D22" wp14:editId="136EFAEB">
          <wp:simplePos x="0" y="0"/>
          <wp:positionH relativeFrom="column">
            <wp:posOffset>1979727</wp:posOffset>
          </wp:positionH>
          <wp:positionV relativeFrom="paragraph">
            <wp:posOffset>342900</wp:posOffset>
          </wp:positionV>
          <wp:extent cx="577850" cy="201295"/>
          <wp:effectExtent l="0" t="0" r="0" b="8255"/>
          <wp:wrapSquare wrapText="bothSides"/>
          <wp:docPr id="8" name="Bildobjekt 8" descr="Creative commons erkännande dela lika&#10;Cc by-sa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Bildobjekt 37" descr="Creative commons erkännande dela lika&#10;Cc by-sa&#10;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850" cy="2012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80546">
      <w:rPr>
        <w:noProof/>
      </w:rPr>
      <w:drawing>
        <wp:anchor distT="0" distB="0" distL="114300" distR="114300" simplePos="0" relativeHeight="251658240" behindDoc="0" locked="0" layoutInCell="1" allowOverlap="1" wp14:anchorId="23F5F686" wp14:editId="0BC29955">
          <wp:simplePos x="0" y="0"/>
          <wp:positionH relativeFrom="column">
            <wp:posOffset>3876546</wp:posOffset>
          </wp:positionH>
          <wp:positionV relativeFrom="paragraph">
            <wp:posOffset>75888</wp:posOffset>
          </wp:positionV>
          <wp:extent cx="1573530" cy="643890"/>
          <wp:effectExtent l="0" t="0" r="7620" b="3810"/>
          <wp:wrapSquare wrapText="bothSides"/>
          <wp:docPr id="2" name="Bildobjekt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objekt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3530" cy="643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B175F">
      <w:tab/>
      <w:t xml:space="preserve"> </w:t>
    </w:r>
    <w:r w:rsidR="00BB175F">
      <w:tab/>
    </w:r>
  </w:p>
  <w:p w14:paraId="78AA3CD7" w14:textId="03688322" w:rsidR="00BB175F" w:rsidRPr="00F61E58" w:rsidRDefault="00A52455" w:rsidP="00BB175F">
    <w:pPr>
      <w:tabs>
        <w:tab w:val="left" w:pos="2977"/>
        <w:tab w:val="left" w:pos="4820"/>
      </w:tabs>
      <w:spacing w:after="0"/>
      <w:ind w:right="-142"/>
      <w:rPr>
        <w:rFonts w:ascii="Geneva" w:hAnsi="Geneva"/>
        <w:color w:val="002060"/>
        <w:u w:val="single"/>
      </w:rPr>
    </w:pPr>
    <w:hyperlink r:id="rId3" w:history="1">
      <w:r w:rsidR="00BB175F" w:rsidRPr="00F61E58">
        <w:rPr>
          <w:rStyle w:val="Hyperlnk"/>
          <w:color w:val="002060"/>
        </w:rPr>
        <w:t>www.su.se/krc</w:t>
      </w:r>
    </w:hyperlink>
  </w:p>
  <w:p w14:paraId="7028D06B" w14:textId="70CE0613" w:rsidR="00DC38EF" w:rsidRDefault="00DC38EF">
    <w:pPr>
      <w:pStyle w:val="Sidfot"/>
    </w:pPr>
  </w:p>
  <w:p w14:paraId="61962351" w14:textId="77777777" w:rsidR="00E56A0F" w:rsidRDefault="00E56A0F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482EFF" w14:textId="77777777" w:rsidR="00A52455" w:rsidRDefault="00A52455" w:rsidP="00243178">
      <w:r>
        <w:separator/>
      </w:r>
    </w:p>
  </w:footnote>
  <w:footnote w:type="continuationSeparator" w:id="0">
    <w:p w14:paraId="3BF0A78C" w14:textId="77777777" w:rsidR="00A52455" w:rsidRDefault="00A52455" w:rsidP="002431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E243D" w14:textId="7E8ECFD6" w:rsidR="00BB175F" w:rsidRPr="00BB175F" w:rsidRDefault="00BB175F" w:rsidP="00BB175F">
    <w:pPr>
      <w:pStyle w:val="Sidhuvud"/>
    </w:pPr>
    <w:r>
      <w:rPr>
        <w:noProof/>
      </w:rPr>
      <w:drawing>
        <wp:inline distT="0" distB="0" distL="0" distR="0" wp14:anchorId="47C83549" wp14:editId="0AC33DB9">
          <wp:extent cx="853440" cy="853440"/>
          <wp:effectExtent l="0" t="0" r="0" b="0"/>
          <wp:docPr id="4" name="Bildobjekt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ildobjekt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3613" cy="8536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5B0421FC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D8DE459A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4990E88"/>
    <w:multiLevelType w:val="multilevel"/>
    <w:tmpl w:val="79F2D3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11A62EDB"/>
    <w:multiLevelType w:val="hybridMultilevel"/>
    <w:tmpl w:val="14CE622E"/>
    <w:lvl w:ilvl="0" w:tplc="93AA6C8E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6C7BEB"/>
    <w:multiLevelType w:val="hybridMultilevel"/>
    <w:tmpl w:val="8A0EDD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937544"/>
    <w:multiLevelType w:val="hybridMultilevel"/>
    <w:tmpl w:val="7F067F82"/>
    <w:lvl w:ilvl="0" w:tplc="05107E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EB3004F"/>
    <w:multiLevelType w:val="hybridMultilevel"/>
    <w:tmpl w:val="D95E7776"/>
    <w:lvl w:ilvl="0" w:tplc="041D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BCA1587"/>
    <w:multiLevelType w:val="hybridMultilevel"/>
    <w:tmpl w:val="1DB4E966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8C104B5"/>
    <w:multiLevelType w:val="hybridMultilevel"/>
    <w:tmpl w:val="132E0F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46C7C">
      <w:start w:val="2"/>
      <w:numFmt w:val="bullet"/>
      <w:lvlText w:val="•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360DB3"/>
    <w:multiLevelType w:val="hybridMultilevel"/>
    <w:tmpl w:val="B41E5D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0B5978"/>
    <w:multiLevelType w:val="hybridMultilevel"/>
    <w:tmpl w:val="4CEA2E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1"/>
  </w:num>
  <w:num w:numId="5">
    <w:abstractNumId w:val="2"/>
  </w:num>
  <w:num w:numId="6">
    <w:abstractNumId w:val="6"/>
  </w:num>
  <w:num w:numId="7">
    <w:abstractNumId w:val="3"/>
  </w:num>
  <w:num w:numId="8">
    <w:abstractNumId w:val="4"/>
  </w:num>
  <w:num w:numId="9">
    <w:abstractNumId w:val="9"/>
  </w:num>
  <w:num w:numId="10">
    <w:abstractNumId w:val="8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stylePaneFormatFilter w:val="7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1" w:visibleStyles="1" w:alternateStyleNames="0"/>
  <w:documentProtection w:edit="readOnly" w:enforcement="0"/>
  <w:defaultTabStop w:val="1304"/>
  <w:hyphenationZone w:val="425"/>
  <w:evenAndOddHeaders/>
  <w:drawingGridHorizontalSpacing w:val="120"/>
  <w:displayHorizontalDrawingGridEvery w:val="2"/>
  <w:displayVerticalDrawingGridEvery w:val="2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7C6"/>
    <w:rsid w:val="000026F5"/>
    <w:rsid w:val="00003476"/>
    <w:rsid w:val="00043C40"/>
    <w:rsid w:val="00077FFB"/>
    <w:rsid w:val="00093291"/>
    <w:rsid w:val="000A6C49"/>
    <w:rsid w:val="000B11A8"/>
    <w:rsid w:val="000B1DE7"/>
    <w:rsid w:val="000B411E"/>
    <w:rsid w:val="000B6FC2"/>
    <w:rsid w:val="000C31E6"/>
    <w:rsid w:val="000E3464"/>
    <w:rsid w:val="000F7BAE"/>
    <w:rsid w:val="00104FB2"/>
    <w:rsid w:val="00105054"/>
    <w:rsid w:val="00112160"/>
    <w:rsid w:val="00115A27"/>
    <w:rsid w:val="001350D5"/>
    <w:rsid w:val="00135453"/>
    <w:rsid w:val="00140303"/>
    <w:rsid w:val="00147BF5"/>
    <w:rsid w:val="00150F7D"/>
    <w:rsid w:val="0015224D"/>
    <w:rsid w:val="00162650"/>
    <w:rsid w:val="00171DC3"/>
    <w:rsid w:val="001773C0"/>
    <w:rsid w:val="00182627"/>
    <w:rsid w:val="00194148"/>
    <w:rsid w:val="00195A84"/>
    <w:rsid w:val="001B5D34"/>
    <w:rsid w:val="001F06EB"/>
    <w:rsid w:val="001F40B5"/>
    <w:rsid w:val="002024A0"/>
    <w:rsid w:val="002145BC"/>
    <w:rsid w:val="00226E7E"/>
    <w:rsid w:val="00243178"/>
    <w:rsid w:val="00262FCF"/>
    <w:rsid w:val="00273AEA"/>
    <w:rsid w:val="002769E5"/>
    <w:rsid w:val="002841A6"/>
    <w:rsid w:val="002D40CF"/>
    <w:rsid w:val="002D6889"/>
    <w:rsid w:val="002E0544"/>
    <w:rsid w:val="002E5507"/>
    <w:rsid w:val="00303FDE"/>
    <w:rsid w:val="00305F5D"/>
    <w:rsid w:val="00310F46"/>
    <w:rsid w:val="00313E0C"/>
    <w:rsid w:val="00316ED3"/>
    <w:rsid w:val="00324E32"/>
    <w:rsid w:val="00326FF9"/>
    <w:rsid w:val="003357C6"/>
    <w:rsid w:val="00341D5D"/>
    <w:rsid w:val="003507F3"/>
    <w:rsid w:val="00376D2C"/>
    <w:rsid w:val="003C22D5"/>
    <w:rsid w:val="003C6DF9"/>
    <w:rsid w:val="003D06FC"/>
    <w:rsid w:val="003D339D"/>
    <w:rsid w:val="003F4AA6"/>
    <w:rsid w:val="00416BB5"/>
    <w:rsid w:val="00434F32"/>
    <w:rsid w:val="00444524"/>
    <w:rsid w:val="00457429"/>
    <w:rsid w:val="00470115"/>
    <w:rsid w:val="00494957"/>
    <w:rsid w:val="004A0F5E"/>
    <w:rsid w:val="004A3C12"/>
    <w:rsid w:val="004B030F"/>
    <w:rsid w:val="004C06EF"/>
    <w:rsid w:val="004D6295"/>
    <w:rsid w:val="004E0B6C"/>
    <w:rsid w:val="004E0FD3"/>
    <w:rsid w:val="004E2345"/>
    <w:rsid w:val="00500E0D"/>
    <w:rsid w:val="0050277F"/>
    <w:rsid w:val="00506EDA"/>
    <w:rsid w:val="005112D7"/>
    <w:rsid w:val="00515CF0"/>
    <w:rsid w:val="00546A1C"/>
    <w:rsid w:val="00564900"/>
    <w:rsid w:val="00571833"/>
    <w:rsid w:val="005975FE"/>
    <w:rsid w:val="005A2FCB"/>
    <w:rsid w:val="005B4A09"/>
    <w:rsid w:val="00606EB5"/>
    <w:rsid w:val="00617BCF"/>
    <w:rsid w:val="006457AA"/>
    <w:rsid w:val="00654D3F"/>
    <w:rsid w:val="0067726B"/>
    <w:rsid w:val="006805AC"/>
    <w:rsid w:val="006970C9"/>
    <w:rsid w:val="006A26E1"/>
    <w:rsid w:val="006E05FE"/>
    <w:rsid w:val="006E2F34"/>
    <w:rsid w:val="006E37FF"/>
    <w:rsid w:val="006F0590"/>
    <w:rsid w:val="00702AEF"/>
    <w:rsid w:val="00713E67"/>
    <w:rsid w:val="00717C0B"/>
    <w:rsid w:val="00725578"/>
    <w:rsid w:val="00737275"/>
    <w:rsid w:val="00740A52"/>
    <w:rsid w:val="00766BC1"/>
    <w:rsid w:val="0077035A"/>
    <w:rsid w:val="0077423E"/>
    <w:rsid w:val="007809C6"/>
    <w:rsid w:val="00786F93"/>
    <w:rsid w:val="007B7BED"/>
    <w:rsid w:val="007C0267"/>
    <w:rsid w:val="007C15A6"/>
    <w:rsid w:val="007D6235"/>
    <w:rsid w:val="007E5A94"/>
    <w:rsid w:val="007E7A3B"/>
    <w:rsid w:val="00806665"/>
    <w:rsid w:val="008072DC"/>
    <w:rsid w:val="00823CC8"/>
    <w:rsid w:val="00877817"/>
    <w:rsid w:val="00880546"/>
    <w:rsid w:val="0089352F"/>
    <w:rsid w:val="008B03AF"/>
    <w:rsid w:val="008B1982"/>
    <w:rsid w:val="008C4456"/>
    <w:rsid w:val="008C7D20"/>
    <w:rsid w:val="00921FBE"/>
    <w:rsid w:val="00925BB0"/>
    <w:rsid w:val="00941F95"/>
    <w:rsid w:val="00954659"/>
    <w:rsid w:val="00965E7E"/>
    <w:rsid w:val="00966E60"/>
    <w:rsid w:val="0097303E"/>
    <w:rsid w:val="00994CC6"/>
    <w:rsid w:val="0099511E"/>
    <w:rsid w:val="009E0B97"/>
    <w:rsid w:val="009E6810"/>
    <w:rsid w:val="009F41DE"/>
    <w:rsid w:val="00A022FC"/>
    <w:rsid w:val="00A1337C"/>
    <w:rsid w:val="00A33E9A"/>
    <w:rsid w:val="00A52455"/>
    <w:rsid w:val="00A85484"/>
    <w:rsid w:val="00A91D40"/>
    <w:rsid w:val="00AE4E98"/>
    <w:rsid w:val="00AE51D7"/>
    <w:rsid w:val="00AE592F"/>
    <w:rsid w:val="00B11A21"/>
    <w:rsid w:val="00B32942"/>
    <w:rsid w:val="00B3530F"/>
    <w:rsid w:val="00B566E0"/>
    <w:rsid w:val="00B64B4E"/>
    <w:rsid w:val="00B80DF9"/>
    <w:rsid w:val="00BA0CDB"/>
    <w:rsid w:val="00BB02A8"/>
    <w:rsid w:val="00BB175F"/>
    <w:rsid w:val="00BE6A49"/>
    <w:rsid w:val="00BF4E15"/>
    <w:rsid w:val="00C013DF"/>
    <w:rsid w:val="00C11FA2"/>
    <w:rsid w:val="00C25CAD"/>
    <w:rsid w:val="00C275B5"/>
    <w:rsid w:val="00C404C3"/>
    <w:rsid w:val="00C45C28"/>
    <w:rsid w:val="00C67D53"/>
    <w:rsid w:val="00C83B53"/>
    <w:rsid w:val="00CA46A2"/>
    <w:rsid w:val="00CB1E05"/>
    <w:rsid w:val="00CC18ED"/>
    <w:rsid w:val="00CC567E"/>
    <w:rsid w:val="00CE00EC"/>
    <w:rsid w:val="00CF310E"/>
    <w:rsid w:val="00D14CD1"/>
    <w:rsid w:val="00D17A99"/>
    <w:rsid w:val="00D33F31"/>
    <w:rsid w:val="00D5339C"/>
    <w:rsid w:val="00D75C34"/>
    <w:rsid w:val="00D92B14"/>
    <w:rsid w:val="00DB3692"/>
    <w:rsid w:val="00DC1698"/>
    <w:rsid w:val="00DC38EF"/>
    <w:rsid w:val="00DD5325"/>
    <w:rsid w:val="00DF531E"/>
    <w:rsid w:val="00DF7E35"/>
    <w:rsid w:val="00E27D1A"/>
    <w:rsid w:val="00E53F5C"/>
    <w:rsid w:val="00E56A0F"/>
    <w:rsid w:val="00E574DE"/>
    <w:rsid w:val="00E7226C"/>
    <w:rsid w:val="00E732A5"/>
    <w:rsid w:val="00E73320"/>
    <w:rsid w:val="00EA6BD7"/>
    <w:rsid w:val="00EC14EC"/>
    <w:rsid w:val="00EC4D1F"/>
    <w:rsid w:val="00EF33EB"/>
    <w:rsid w:val="00F07322"/>
    <w:rsid w:val="00F21C31"/>
    <w:rsid w:val="00F346F4"/>
    <w:rsid w:val="00F61E58"/>
    <w:rsid w:val="00F670E5"/>
    <w:rsid w:val="00F752B6"/>
    <w:rsid w:val="00F83E16"/>
    <w:rsid w:val="00F91B77"/>
    <w:rsid w:val="00F93BA4"/>
    <w:rsid w:val="00FB69D0"/>
    <w:rsid w:val="00FC27AA"/>
    <w:rsid w:val="00FC7996"/>
    <w:rsid w:val="00FF01AE"/>
    <w:rsid w:val="00FF5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7ABBF34"/>
  <w15:chartTrackingRefBased/>
  <w15:docId w15:val="{CDD3A6A5-E95A-41D4-AD85-F16159A5E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7" w:qFormat="1"/>
    <w:lsdException w:name="List Number" w:uiPriority="96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E0C"/>
    <w:pPr>
      <w:spacing w:after="200" w:line="288" w:lineRule="auto"/>
    </w:pPr>
    <w:rPr>
      <w:rFonts w:asciiTheme="minorHAnsi" w:hAnsiTheme="minorHAnsi"/>
      <w:sz w:val="22"/>
      <w:szCs w:val="22"/>
    </w:rPr>
  </w:style>
  <w:style w:type="paragraph" w:styleId="Rubrik1">
    <w:name w:val="heading 1"/>
    <w:basedOn w:val="Normal"/>
    <w:next w:val="Normal"/>
    <w:link w:val="Rubrik1Char"/>
    <w:uiPriority w:val="9"/>
    <w:qFormat/>
    <w:rsid w:val="00C11FA2"/>
    <w:pPr>
      <w:spacing w:before="480" w:after="120"/>
      <w:ind w:right="249"/>
      <w:outlineLvl w:val="0"/>
    </w:pPr>
    <w:rPr>
      <w:rFonts w:ascii="Geneva" w:hAnsi="Geneva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qFormat/>
    <w:rsid w:val="00B11A21"/>
    <w:pPr>
      <w:tabs>
        <w:tab w:val="left" w:pos="1951"/>
      </w:tabs>
      <w:spacing w:before="240" w:after="80" w:line="240" w:lineRule="auto"/>
      <w:outlineLvl w:val="1"/>
    </w:pPr>
    <w:rPr>
      <w:rFonts w:ascii="Geneva" w:hAnsi="Geneva"/>
      <w:sz w:val="26"/>
      <w:szCs w:val="28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DD532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4E23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link w:val="SidhuvudChar"/>
    <w:uiPriority w:val="99"/>
    <w:unhideWhenUsed/>
    <w:rsid w:val="00316ED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316ED3"/>
    <w:rPr>
      <w:sz w:val="24"/>
      <w:szCs w:val="24"/>
    </w:rPr>
  </w:style>
  <w:style w:type="paragraph" w:styleId="Sidfot">
    <w:name w:val="footer"/>
    <w:basedOn w:val="Normal"/>
    <w:link w:val="SidfotChar"/>
    <w:uiPriority w:val="99"/>
    <w:unhideWhenUsed/>
    <w:rsid w:val="00316ED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316ED3"/>
    <w:rPr>
      <w:sz w:val="24"/>
      <w:szCs w:val="24"/>
    </w:rPr>
  </w:style>
  <w:style w:type="character" w:styleId="Hyperlnk">
    <w:name w:val="Hyperlink"/>
    <w:basedOn w:val="Standardstycketeckensnitt"/>
    <w:uiPriority w:val="99"/>
    <w:unhideWhenUsed/>
    <w:rsid w:val="00162650"/>
    <w:rPr>
      <w:color w:val="0563C1" w:themeColor="hyperlink"/>
      <w:u w:val="single"/>
    </w:rPr>
  </w:style>
  <w:style w:type="character" w:styleId="Platshllartext">
    <w:name w:val="Placeholder Text"/>
    <w:basedOn w:val="Standardstycketeckensnitt"/>
    <w:uiPriority w:val="99"/>
    <w:semiHidden/>
    <w:rsid w:val="00194148"/>
    <w:rPr>
      <w:color w:val="808080"/>
    </w:rPr>
  </w:style>
  <w:style w:type="character" w:customStyle="1" w:styleId="Rubrik1Char">
    <w:name w:val="Rubrik 1 Char"/>
    <w:basedOn w:val="Standardstycketeckensnitt"/>
    <w:link w:val="Rubrik1"/>
    <w:uiPriority w:val="9"/>
    <w:rsid w:val="00C11FA2"/>
    <w:rPr>
      <w:rFonts w:ascii="Geneva" w:hAnsi="Geneva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rsid w:val="00B11A21"/>
    <w:rPr>
      <w:rFonts w:ascii="Geneva" w:hAnsi="Geneva"/>
      <w:sz w:val="26"/>
      <w:szCs w:val="28"/>
    </w:rPr>
  </w:style>
  <w:style w:type="paragraph" w:styleId="Liststycke">
    <w:name w:val="List Paragraph"/>
    <w:basedOn w:val="Normal"/>
    <w:uiPriority w:val="34"/>
    <w:qFormat/>
    <w:rsid w:val="00243178"/>
    <w:pPr>
      <w:ind w:left="720"/>
      <w:contextualSpacing/>
    </w:pPr>
  </w:style>
  <w:style w:type="paragraph" w:styleId="Numreradlista">
    <w:name w:val="List Number"/>
    <w:basedOn w:val="Normal"/>
    <w:uiPriority w:val="96"/>
    <w:qFormat/>
    <w:rsid w:val="004E0FD3"/>
    <w:pPr>
      <w:numPr>
        <w:numId w:val="3"/>
      </w:numPr>
      <w:spacing w:after="80"/>
      <w:ind w:left="357" w:hanging="357"/>
    </w:pPr>
  </w:style>
  <w:style w:type="paragraph" w:styleId="Punktlista">
    <w:name w:val="List Bullet"/>
    <w:basedOn w:val="Normal"/>
    <w:uiPriority w:val="97"/>
    <w:qFormat/>
    <w:rsid w:val="004E0FD3"/>
    <w:pPr>
      <w:numPr>
        <w:numId w:val="4"/>
      </w:numPr>
      <w:spacing w:after="80"/>
      <w:ind w:left="357" w:hanging="357"/>
    </w:pPr>
  </w:style>
  <w:style w:type="character" w:customStyle="1" w:styleId="Olstomnmnande1">
    <w:name w:val="Olöst omnämnande1"/>
    <w:basedOn w:val="Standardstycketeckensnitt"/>
    <w:uiPriority w:val="99"/>
    <w:rsid w:val="00954659"/>
    <w:rPr>
      <w:color w:val="605E5C"/>
      <w:shd w:val="clear" w:color="auto" w:fill="E1DFDD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DD53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Tabelltext">
    <w:name w:val="Tabelltext"/>
    <w:basedOn w:val="Normal"/>
    <w:qFormat/>
    <w:rsid w:val="00313E0C"/>
    <w:pPr>
      <w:spacing w:before="80" w:after="80" w:line="240" w:lineRule="auto"/>
    </w:pPr>
  </w:style>
  <w:style w:type="paragraph" w:customStyle="1" w:styleId="Tabellhuvud">
    <w:name w:val="Tabellhuvud"/>
    <w:basedOn w:val="Normal"/>
    <w:qFormat/>
    <w:rsid w:val="00313E0C"/>
    <w:pPr>
      <w:spacing w:before="80" w:after="80" w:line="240" w:lineRule="auto"/>
    </w:pPr>
    <w:rPr>
      <w:b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FB69D0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FB69D0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FB69D0"/>
    <w:rPr>
      <w:rFonts w:asciiTheme="minorHAnsi" w:hAnsiTheme="minorHAnsi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FB69D0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FB69D0"/>
    <w:rPr>
      <w:rFonts w:asciiTheme="minorHAnsi" w:hAnsiTheme="minorHAnsi"/>
      <w:b/>
      <w:bCs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FB69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FB69D0"/>
    <w:rPr>
      <w:rFonts w:ascii="Segoe UI" w:hAnsi="Segoe UI" w:cs="Segoe UI"/>
      <w:sz w:val="18"/>
      <w:szCs w:val="18"/>
    </w:rPr>
  </w:style>
  <w:style w:type="paragraph" w:styleId="Normalwebb">
    <w:name w:val="Normal (Web)"/>
    <w:basedOn w:val="Normal"/>
    <w:uiPriority w:val="99"/>
    <w:semiHidden/>
    <w:unhideWhenUsed/>
    <w:rsid w:val="00DC1698"/>
    <w:pPr>
      <w:spacing w:before="100" w:beforeAutospacing="1" w:after="100" w:afterAutospacing="1" w:line="240" w:lineRule="auto"/>
    </w:pPr>
    <w:rPr>
      <w:rFonts w:ascii="Calibri" w:eastAsiaTheme="minorHAnsi" w:hAnsi="Calibri" w:cs="Calibri"/>
    </w:rPr>
  </w:style>
  <w:style w:type="character" w:styleId="Betoning">
    <w:name w:val="Emphasis"/>
    <w:basedOn w:val="Standardstycketeckensnitt"/>
    <w:uiPriority w:val="20"/>
    <w:qFormat/>
    <w:rsid w:val="00DC1698"/>
    <w:rPr>
      <w:i/>
      <w:iCs/>
    </w:rPr>
  </w:style>
  <w:style w:type="paragraph" w:styleId="Revision">
    <w:name w:val="Revision"/>
    <w:hidden/>
    <w:uiPriority w:val="99"/>
    <w:semiHidden/>
    <w:rsid w:val="00135453"/>
    <w:rPr>
      <w:rFonts w:asciiTheme="minorHAnsi" w:hAnsiTheme="minorHAnsi"/>
      <w:sz w:val="22"/>
      <w:szCs w:val="22"/>
    </w:rPr>
  </w:style>
  <w:style w:type="character" w:styleId="AnvndHyperlnk">
    <w:name w:val="FollowedHyperlink"/>
    <w:basedOn w:val="Standardstycketeckensnitt"/>
    <w:uiPriority w:val="99"/>
    <w:semiHidden/>
    <w:unhideWhenUsed/>
    <w:rsid w:val="00135453"/>
    <w:rPr>
      <w:color w:val="954F72" w:themeColor="followed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135453"/>
    <w:rPr>
      <w:color w:val="605E5C"/>
      <w:shd w:val="clear" w:color="auto" w:fill="E1DFDD"/>
    </w:rPr>
  </w:style>
  <w:style w:type="paragraph" w:styleId="Beskrivning">
    <w:name w:val="caption"/>
    <w:basedOn w:val="Normal"/>
    <w:next w:val="Normal"/>
    <w:uiPriority w:val="35"/>
    <w:unhideWhenUsed/>
    <w:qFormat/>
    <w:rsid w:val="00C275B5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Brdtext3">
    <w:name w:val="Body Text 3"/>
    <w:basedOn w:val="Normal"/>
    <w:link w:val="Brdtext3Char"/>
    <w:rsid w:val="00112160"/>
    <w:pPr>
      <w:spacing w:before="240" w:after="0" w:line="240" w:lineRule="auto"/>
    </w:pPr>
    <w:rPr>
      <w:rFonts w:ascii="Times New Roman" w:hAnsi="Times New Roman"/>
      <w:sz w:val="23"/>
      <w:szCs w:val="20"/>
    </w:rPr>
  </w:style>
  <w:style w:type="character" w:customStyle="1" w:styleId="Brdtext3Char">
    <w:name w:val="Brödtext 3 Char"/>
    <w:basedOn w:val="Standardstycketeckensnitt"/>
    <w:link w:val="Brdtext3"/>
    <w:rsid w:val="00112160"/>
    <w:rPr>
      <w:sz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840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v.wikipedia.org/wiki/Organisk_kemi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r_PfzBcYZ6Q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sv.wikipedia.org/wiki/Friedrich_W%C3%B6hler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u.se/kemilararnas-resurscentrum/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eol4322\AppData\Local\Microsoft\Windows\INetCache\Content.Outlook\7KZFTHPH\Mall%20laborationsbeskrivning_vers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A76800D698444EFA073A13A8EEA4E3E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83C69AA1-FAFF-4042-A1FB-A2746F1D4D7F}"/>
      </w:docPartPr>
      <w:docPartBody>
        <w:p w:rsidR="00815DFF" w:rsidRDefault="0009648D">
          <w:pPr>
            <w:pStyle w:val="CA76800D698444EFA073A13A8EEA4E3E"/>
          </w:pPr>
          <w:r w:rsidRPr="00D45B0C">
            <w:rPr>
              <w:rStyle w:val="Platshllartext"/>
            </w:rPr>
            <w:t>[Titel]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neva">
    <w:altName w:val="Arial"/>
    <w:charset w:val="00"/>
    <w:family w:val="auto"/>
    <w:pitch w:val="variable"/>
    <w:sig w:usb0="E00002FF" w:usb1="5200205F" w:usb2="00A0C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648D"/>
    <w:rsid w:val="00075654"/>
    <w:rsid w:val="0009648D"/>
    <w:rsid w:val="000A3401"/>
    <w:rsid w:val="000E0BF8"/>
    <w:rsid w:val="001456AF"/>
    <w:rsid w:val="001B3E22"/>
    <w:rsid w:val="002B2CDB"/>
    <w:rsid w:val="0031051C"/>
    <w:rsid w:val="003D4FA1"/>
    <w:rsid w:val="00436CBD"/>
    <w:rsid w:val="00491F7A"/>
    <w:rsid w:val="0050556C"/>
    <w:rsid w:val="00526320"/>
    <w:rsid w:val="005E28E8"/>
    <w:rsid w:val="005F482E"/>
    <w:rsid w:val="00617950"/>
    <w:rsid w:val="006801A9"/>
    <w:rsid w:val="007421E6"/>
    <w:rsid w:val="00815DFF"/>
    <w:rsid w:val="00850BD7"/>
    <w:rsid w:val="008C17CD"/>
    <w:rsid w:val="009074B8"/>
    <w:rsid w:val="009A3636"/>
    <w:rsid w:val="00AA755E"/>
    <w:rsid w:val="00B57BDA"/>
    <w:rsid w:val="00CA3B0A"/>
    <w:rsid w:val="00CD3C6B"/>
    <w:rsid w:val="00D15105"/>
    <w:rsid w:val="00D35C45"/>
    <w:rsid w:val="00D53951"/>
    <w:rsid w:val="00D836BB"/>
    <w:rsid w:val="00E474F2"/>
    <w:rsid w:val="00EA5679"/>
    <w:rsid w:val="00EC14EC"/>
    <w:rsid w:val="00FD0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Pr>
      <w:color w:val="808080"/>
    </w:rPr>
  </w:style>
  <w:style w:type="paragraph" w:customStyle="1" w:styleId="CA76800D698444EFA073A13A8EEA4E3E">
    <w:name w:val="CA76800D698444EFA073A13A8EEA4E3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986719-4EE6-4EC5-99B7-C320EF5EB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Mall laborationsbeskrivning_vers2</Template>
  <TotalTime>1</TotalTime>
  <Pages>2</Pages>
  <Words>281</Words>
  <Characters>1603</Characters>
  <Application>Microsoft Office Word</Application>
  <DocSecurity>0</DocSecurity>
  <Lines>13</Lines>
  <Paragraphs>3</Paragraphs>
  <ScaleCrop>false</ScaleCrop>
  <HeadingPairs>
    <vt:vector size="8" baseType="variant">
      <vt:variant>
        <vt:lpstr>Rubrik</vt:lpstr>
      </vt:variant>
      <vt:variant>
        <vt:i4>1</vt:i4>
      </vt:variant>
      <vt:variant>
        <vt:lpstr>Rubriker</vt:lpstr>
      </vt:variant>
      <vt:variant>
        <vt:i4>8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11" baseType="lpstr">
      <vt:lpstr>Kristallträd med urea</vt:lpstr>
      <vt:lpstr>Inledning</vt:lpstr>
      <vt:lpstr>    Material</vt:lpstr>
      <vt:lpstr>    Utförande</vt:lpstr>
      <vt:lpstr>Till läraren </vt:lpstr>
      <vt:lpstr>    Målgrupp: [F–3, 4–6]</vt:lpstr>
      <vt:lpstr>    Praktisk information</vt:lpstr>
      <vt:lpstr>    Foton på material</vt:lpstr>
      <vt:lpstr>    Förslag på alternativ</vt:lpstr>
      <vt:lpstr>Rubrik till laborationsbeskrivning</vt:lpstr>
      <vt:lpstr>Förslag till labratioesbeskrivning</vt:lpstr>
    </vt:vector>
  </TitlesOfParts>
  <Company>SU</Company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Kristaller med urea</dc:title>
  <dc:subject/>
  <dc:creator>Jenny Olander</dc:creator>
  <cp:keywords/>
  <cp:lastModifiedBy>Jenny Olander</cp:lastModifiedBy>
  <cp:revision>3</cp:revision>
  <cp:lastPrinted>2025-10-02T15:23:00Z</cp:lastPrinted>
  <dcterms:created xsi:type="dcterms:W3CDTF">2025-10-02T19:46:00Z</dcterms:created>
  <dcterms:modified xsi:type="dcterms:W3CDTF">2025-10-03T08:46:00Z</dcterms:modified>
</cp:coreProperties>
</file>